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836"/>
        <w:gridCol w:w="1134"/>
        <w:gridCol w:w="3259"/>
        <w:gridCol w:w="533"/>
        <w:gridCol w:w="709"/>
      </w:tblGrid>
      <w:tr w:rsidR="00AF3878" w14:paraId="6C8E10C3" w14:textId="77777777" w:rsidTr="0068137C">
        <w:trPr>
          <w:cantSplit/>
          <w:trHeight w:val="2126"/>
        </w:trPr>
        <w:tc>
          <w:tcPr>
            <w:tcW w:w="5105" w:type="dxa"/>
            <w:gridSpan w:val="3"/>
          </w:tcPr>
          <w:p w14:paraId="4E5AEBE9" w14:textId="3894A656" w:rsidR="00892267" w:rsidRPr="001E21E2" w:rsidRDefault="00892267" w:rsidP="00BE27CA">
            <w:pPr>
              <w:spacing w:after="0"/>
              <w:rPr>
                <w:szCs w:val="22"/>
              </w:rPr>
            </w:pPr>
          </w:p>
        </w:tc>
        <w:tc>
          <w:tcPr>
            <w:tcW w:w="4501" w:type="dxa"/>
            <w:gridSpan w:val="3"/>
          </w:tcPr>
          <w:p w14:paraId="45CEC494" w14:textId="77777777" w:rsidR="00484A6D" w:rsidRDefault="00484A6D">
            <w:pPr>
              <w:spacing w:after="0"/>
              <w:jc w:val="right"/>
              <w:rPr>
                <w:sz w:val="20"/>
              </w:rPr>
            </w:pPr>
          </w:p>
          <w:p w14:paraId="5CD690C3" w14:textId="0414DBB6" w:rsidR="00484A6D" w:rsidRDefault="00484A6D">
            <w:pPr>
              <w:spacing w:after="0"/>
              <w:jc w:val="right"/>
              <w:rPr>
                <w:sz w:val="20"/>
              </w:rPr>
            </w:pPr>
            <w:r>
              <w:rPr>
                <w:sz w:val="20"/>
              </w:rPr>
              <w:t>Chair</w:t>
            </w:r>
          </w:p>
          <w:p w14:paraId="1119207D" w14:textId="28584187" w:rsidR="00AF3878" w:rsidRPr="00EB697C" w:rsidRDefault="00E662CD">
            <w:pPr>
              <w:spacing w:after="0"/>
              <w:jc w:val="right"/>
              <w:rPr>
                <w:sz w:val="20"/>
              </w:rPr>
            </w:pPr>
            <w:r>
              <w:rPr>
                <w:sz w:val="20"/>
              </w:rPr>
              <w:t xml:space="preserve">Nick </w:t>
            </w:r>
            <w:r w:rsidR="00B53DC9">
              <w:rPr>
                <w:sz w:val="20"/>
              </w:rPr>
              <w:t>Paxman</w:t>
            </w:r>
            <w:r>
              <w:rPr>
                <w:sz w:val="20"/>
              </w:rPr>
              <w:t xml:space="preserve"> </w:t>
            </w:r>
          </w:p>
          <w:p w14:paraId="17D9034D" w14:textId="666C31D4" w:rsidR="00E662CD" w:rsidRPr="005C3B7A" w:rsidRDefault="00E662CD" w:rsidP="00484A6D">
            <w:pPr>
              <w:spacing w:after="0"/>
              <w:jc w:val="center"/>
              <w:rPr>
                <w:sz w:val="20"/>
              </w:rPr>
            </w:pPr>
          </w:p>
          <w:p w14:paraId="15DD3143" w14:textId="77777777" w:rsidR="00E662CD" w:rsidRDefault="00E662CD" w:rsidP="003508B5">
            <w:pPr>
              <w:spacing w:after="0"/>
              <w:jc w:val="right"/>
              <w:rPr>
                <w:sz w:val="20"/>
              </w:rPr>
            </w:pPr>
          </w:p>
          <w:p w14:paraId="62861578" w14:textId="77777777" w:rsidR="003508B5" w:rsidRPr="005C3B7A" w:rsidRDefault="003508B5" w:rsidP="003508B5">
            <w:pPr>
              <w:spacing w:after="0"/>
              <w:jc w:val="right"/>
              <w:rPr>
                <w:sz w:val="20"/>
              </w:rPr>
            </w:pPr>
          </w:p>
          <w:p w14:paraId="4CF28126" w14:textId="3A112E9E" w:rsidR="003508B5" w:rsidRPr="005C3B7A" w:rsidRDefault="003508B5" w:rsidP="003508B5">
            <w:pPr>
              <w:spacing w:after="0"/>
              <w:jc w:val="right"/>
              <w:rPr>
                <w:sz w:val="20"/>
              </w:rPr>
            </w:pPr>
            <w:r w:rsidRPr="005C3B7A">
              <w:rPr>
                <w:sz w:val="20"/>
              </w:rPr>
              <w:t>Tel:</w:t>
            </w:r>
            <w:r w:rsidR="00CE77EC">
              <w:rPr>
                <w:sz w:val="20"/>
              </w:rPr>
              <w:t xml:space="preserve"> </w:t>
            </w:r>
            <w:r w:rsidR="00436EB3" w:rsidRPr="005C3B7A">
              <w:rPr>
                <w:sz w:val="20"/>
              </w:rPr>
              <w:t>0</w:t>
            </w:r>
            <w:r w:rsidR="00E966D4">
              <w:rPr>
                <w:sz w:val="20"/>
              </w:rPr>
              <w:t>7834128598</w:t>
            </w:r>
          </w:p>
          <w:p w14:paraId="0E515F81" w14:textId="65323A02" w:rsidR="00AF3878" w:rsidRPr="005C3B7A" w:rsidRDefault="00AF3878" w:rsidP="003508B5">
            <w:pPr>
              <w:spacing w:after="0"/>
              <w:jc w:val="right"/>
              <w:rPr>
                <w:sz w:val="20"/>
              </w:rPr>
            </w:pPr>
            <w:r w:rsidRPr="005C3B7A">
              <w:rPr>
                <w:sz w:val="20"/>
              </w:rPr>
              <w:t xml:space="preserve">Email: </w:t>
            </w:r>
            <w:hyperlink r:id="rId11" w:history="1">
              <w:r w:rsidR="00E966D4" w:rsidRPr="00044174">
                <w:rPr>
                  <w:rStyle w:val="Hyperlink"/>
                  <w:sz w:val="20"/>
                </w:rPr>
                <w:t>nick.paxman@lunevalleyhousing.co.uk</w:t>
              </w:r>
            </w:hyperlink>
            <w:r w:rsidR="00E966D4">
              <w:rPr>
                <w:sz w:val="20"/>
              </w:rPr>
              <w:t xml:space="preserve"> </w:t>
            </w:r>
          </w:p>
          <w:p w14:paraId="62C9A364" w14:textId="77777777" w:rsidR="00AF3878" w:rsidRPr="001E21E2" w:rsidRDefault="00AF3878">
            <w:pPr>
              <w:spacing w:after="0"/>
              <w:jc w:val="right"/>
              <w:rPr>
                <w:szCs w:val="22"/>
              </w:rPr>
            </w:pPr>
          </w:p>
        </w:tc>
      </w:tr>
      <w:tr w:rsidR="00AF3878" w14:paraId="222AE2F3" w14:textId="77777777" w:rsidTr="0068137C">
        <w:tc>
          <w:tcPr>
            <w:tcW w:w="1135" w:type="dxa"/>
          </w:tcPr>
          <w:p w14:paraId="2125F616" w14:textId="77777777" w:rsidR="00AF3878" w:rsidRDefault="00AF3878">
            <w:pPr>
              <w:pStyle w:val="Heading6"/>
              <w:spacing w:before="80" w:after="0"/>
            </w:pPr>
            <w:r>
              <w:t>Our Ref:</w:t>
            </w:r>
          </w:p>
        </w:tc>
        <w:tc>
          <w:tcPr>
            <w:tcW w:w="2836" w:type="dxa"/>
          </w:tcPr>
          <w:p w14:paraId="485E7D89" w14:textId="7585AA5D" w:rsidR="00AF3878" w:rsidRPr="00993C8E" w:rsidRDefault="0068137C">
            <w:pPr>
              <w:spacing w:before="40" w:after="40"/>
              <w:rPr>
                <w:szCs w:val="22"/>
              </w:rPr>
            </w:pPr>
            <w:r>
              <w:rPr>
                <w:szCs w:val="22"/>
              </w:rPr>
              <w:t xml:space="preserve">LVRHA Recruitment </w:t>
            </w:r>
          </w:p>
        </w:tc>
        <w:tc>
          <w:tcPr>
            <w:tcW w:w="1134" w:type="dxa"/>
          </w:tcPr>
          <w:p w14:paraId="6C02DEE9" w14:textId="77777777" w:rsidR="00AF3878" w:rsidRDefault="00AF3878">
            <w:pPr>
              <w:pStyle w:val="Heading6"/>
              <w:spacing w:before="80" w:after="80"/>
            </w:pPr>
            <w:r>
              <w:t>Contact:</w:t>
            </w:r>
          </w:p>
        </w:tc>
        <w:tc>
          <w:tcPr>
            <w:tcW w:w="3259" w:type="dxa"/>
          </w:tcPr>
          <w:p w14:paraId="452E914C" w14:textId="0362B84B" w:rsidR="00AF3878" w:rsidRPr="00CE77EC" w:rsidRDefault="0068137C">
            <w:pPr>
              <w:spacing w:before="40" w:after="40"/>
              <w:rPr>
                <w:szCs w:val="22"/>
              </w:rPr>
            </w:pPr>
            <w:r>
              <w:rPr>
                <w:szCs w:val="22"/>
              </w:rPr>
              <w:t xml:space="preserve">Nick Paxman </w:t>
            </w:r>
          </w:p>
        </w:tc>
        <w:tc>
          <w:tcPr>
            <w:tcW w:w="533" w:type="dxa"/>
          </w:tcPr>
          <w:p w14:paraId="2688E5CE" w14:textId="77777777" w:rsidR="00AF3878" w:rsidRDefault="00AF3878">
            <w:pPr>
              <w:pStyle w:val="Heading6"/>
              <w:spacing w:before="80" w:after="80"/>
              <w:jc w:val="right"/>
            </w:pPr>
            <w:r>
              <w:t>Ext:</w:t>
            </w:r>
            <w:r w:rsidR="00CE77EC">
              <w:t xml:space="preserve"> </w:t>
            </w:r>
          </w:p>
        </w:tc>
        <w:tc>
          <w:tcPr>
            <w:tcW w:w="709" w:type="dxa"/>
          </w:tcPr>
          <w:p w14:paraId="6CE4D777" w14:textId="7FAC06DE" w:rsidR="00AF3878" w:rsidRDefault="00AF3878" w:rsidP="0068137C">
            <w:pPr>
              <w:spacing w:before="40" w:after="40"/>
            </w:pPr>
          </w:p>
        </w:tc>
      </w:tr>
      <w:tr w:rsidR="00AF3878" w14:paraId="40D9DBFA" w14:textId="77777777" w:rsidTr="0068137C">
        <w:trPr>
          <w:cantSplit/>
        </w:trPr>
        <w:tc>
          <w:tcPr>
            <w:tcW w:w="1135" w:type="dxa"/>
          </w:tcPr>
          <w:p w14:paraId="62513B59" w14:textId="77777777" w:rsidR="00AF3878" w:rsidRDefault="00AF3878">
            <w:pPr>
              <w:pStyle w:val="Heading6"/>
              <w:spacing w:before="80" w:after="80"/>
            </w:pPr>
            <w:r>
              <w:t>Your Ref:</w:t>
            </w:r>
          </w:p>
        </w:tc>
        <w:tc>
          <w:tcPr>
            <w:tcW w:w="2836" w:type="dxa"/>
          </w:tcPr>
          <w:p w14:paraId="615EB293" w14:textId="77777777" w:rsidR="00AF3878" w:rsidRDefault="00AF3878">
            <w:pPr>
              <w:spacing w:before="40" w:after="40"/>
            </w:pPr>
          </w:p>
        </w:tc>
        <w:tc>
          <w:tcPr>
            <w:tcW w:w="1134" w:type="dxa"/>
            <w:vAlign w:val="center"/>
          </w:tcPr>
          <w:p w14:paraId="08F5AB2A" w14:textId="77777777" w:rsidR="00AF3878" w:rsidRDefault="00AF3878">
            <w:pPr>
              <w:spacing w:before="40" w:after="40"/>
              <w:rPr>
                <w:b/>
                <w:sz w:val="16"/>
              </w:rPr>
            </w:pPr>
            <w:r>
              <w:rPr>
                <w:b/>
                <w:sz w:val="16"/>
              </w:rPr>
              <w:t>Date:</w:t>
            </w:r>
          </w:p>
        </w:tc>
        <w:tc>
          <w:tcPr>
            <w:tcW w:w="4501" w:type="dxa"/>
            <w:gridSpan w:val="3"/>
          </w:tcPr>
          <w:p w14:paraId="53B4241A" w14:textId="719D81F4" w:rsidR="00AF3878" w:rsidRPr="00993C8E" w:rsidRDefault="004C1264">
            <w:pPr>
              <w:spacing w:before="40" w:after="40"/>
              <w:rPr>
                <w:szCs w:val="22"/>
              </w:rPr>
            </w:pPr>
            <w:r>
              <w:rPr>
                <w:szCs w:val="22"/>
              </w:rPr>
              <w:t>27</w:t>
            </w:r>
            <w:r w:rsidRPr="004C1264">
              <w:rPr>
                <w:szCs w:val="22"/>
                <w:vertAlign w:val="superscript"/>
              </w:rPr>
              <w:t>th</w:t>
            </w:r>
            <w:r>
              <w:rPr>
                <w:szCs w:val="22"/>
              </w:rPr>
              <w:t xml:space="preserve"> November 2024</w:t>
            </w:r>
          </w:p>
        </w:tc>
      </w:tr>
    </w:tbl>
    <w:p w14:paraId="11760911" w14:textId="6FFDB6DF" w:rsidR="002719C8" w:rsidRPr="00E8142C" w:rsidRDefault="0022701F" w:rsidP="00E8142C">
      <w:pPr>
        <w:spacing w:after="0"/>
        <w:rPr>
          <w:rFonts w:cs="Arial"/>
          <w:sz w:val="20"/>
        </w:rPr>
      </w:pPr>
      <w:r>
        <w:rPr>
          <w:rFonts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F2C2EA" wp14:editId="57BAB5C6">
                <wp:simplePos x="0" y="0"/>
                <wp:positionH relativeFrom="column">
                  <wp:posOffset>4481830</wp:posOffset>
                </wp:positionH>
                <wp:positionV relativeFrom="paragraph">
                  <wp:posOffset>-3599815</wp:posOffset>
                </wp:positionV>
                <wp:extent cx="1847850" cy="12858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CD9BC3" w14:textId="6F1456D6" w:rsidR="006D79C7" w:rsidRDefault="006D79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3E3884" wp14:editId="3892DE93">
                                  <wp:extent cx="1658620" cy="1171575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862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F2C2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9pt;margin-top:-283.45pt;width:145.5pt;height:10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" fillcolor="white [3201]" stroked="f" strokeweight=".5pt">
                <v:textbox>
                  <w:txbxContent>
                    <w:p w14:paraId="70CD9BC3" w14:textId="6F1456D6" w:rsidR="006D79C7" w:rsidRDefault="006D79C7">
                      <w:r>
                        <w:rPr>
                          <w:noProof/>
                        </w:rPr>
                        <w:drawing>
                          <wp:inline distT="0" distB="0" distL="0" distR="0" wp14:anchorId="683E3884" wp14:editId="3892DE93">
                            <wp:extent cx="1658620" cy="1171575"/>
                            <wp:effectExtent l="0" t="0" r="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8620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CCD4E3" w14:textId="7F3EA05F" w:rsidR="00B74F4C" w:rsidRPr="00DF01FB" w:rsidRDefault="00B74F4C" w:rsidP="00B74F4C">
      <w:pPr>
        <w:shd w:val="clear" w:color="auto" w:fill="FFFFFF"/>
        <w:spacing w:after="240"/>
        <w:rPr>
          <w:rFonts w:cs="Arial"/>
          <w:color w:val="242424"/>
          <w:sz w:val="24"/>
          <w:szCs w:val="24"/>
          <w:lang w:eastAsia="en-GB"/>
        </w:rPr>
      </w:pPr>
      <w:bookmarkStart w:id="0" w:name="_Hlk183082767"/>
      <w:r w:rsidRPr="00DF01FB">
        <w:rPr>
          <w:rFonts w:cs="Arial"/>
          <w:b/>
          <w:bCs/>
          <w:color w:val="242424"/>
          <w:sz w:val="24"/>
          <w:szCs w:val="24"/>
          <w:lang w:eastAsia="en-GB"/>
        </w:rPr>
        <w:t>Join Our Mission to Provide Quality Rural Homes!</w:t>
      </w:r>
      <w:bookmarkEnd w:id="0"/>
    </w:p>
    <w:p w14:paraId="540FD3C4" w14:textId="77777777" w:rsidR="00B74F4C" w:rsidRPr="00DF01FB" w:rsidRDefault="00B74F4C" w:rsidP="00B74F4C">
      <w:pPr>
        <w:shd w:val="clear" w:color="auto" w:fill="FFFFFF"/>
        <w:spacing w:after="240"/>
        <w:rPr>
          <w:rFonts w:cs="Arial"/>
          <w:color w:val="242424"/>
          <w:sz w:val="24"/>
          <w:szCs w:val="24"/>
          <w:lang w:eastAsia="en-GB"/>
        </w:rPr>
      </w:pPr>
      <w:bookmarkStart w:id="1" w:name="_Hlk183082664"/>
      <w:r w:rsidRPr="00DF01FB">
        <w:rPr>
          <w:rFonts w:cs="Arial"/>
          <w:color w:val="242424"/>
          <w:sz w:val="24"/>
          <w:szCs w:val="24"/>
          <w:lang w:eastAsia="en-GB"/>
        </w:rPr>
        <w:t>We are excited to announce an opportunity to join the Board of Directors at Lune Valley Rural Housing Association. We are on a mission to provide quality rural homes and excellent services, addressing the local rural housing crisis and ensuring our homes are safe and energy efficient.</w:t>
      </w:r>
    </w:p>
    <w:p w14:paraId="7E3BF518" w14:textId="77777777" w:rsidR="00B74F4C" w:rsidRPr="00DF01FB" w:rsidRDefault="00B74F4C" w:rsidP="00B74F4C">
      <w:pPr>
        <w:shd w:val="clear" w:color="auto" w:fill="FFFFFF"/>
        <w:spacing w:after="240"/>
        <w:rPr>
          <w:rFonts w:cs="Arial"/>
          <w:color w:val="242424"/>
          <w:sz w:val="24"/>
          <w:szCs w:val="24"/>
          <w:lang w:eastAsia="en-GB"/>
        </w:rPr>
      </w:pPr>
      <w:r w:rsidRPr="00DF01FB">
        <w:rPr>
          <w:rFonts w:cs="Arial"/>
          <w:color w:val="242424"/>
          <w:sz w:val="24"/>
          <w:szCs w:val="24"/>
          <w:lang w:eastAsia="en-GB"/>
        </w:rPr>
        <w:t>We are looking for passionate individuals who share our commitment to teamwork and social purpose. Previous experience is not essential; what matters most is your alignment with our values and your dedication to making a difference.</w:t>
      </w:r>
    </w:p>
    <w:p w14:paraId="5D369353" w14:textId="3D86EDC2" w:rsidR="00B74F4C" w:rsidRPr="00DF01FB" w:rsidRDefault="00B74F4C" w:rsidP="00B74F4C">
      <w:pPr>
        <w:shd w:val="clear" w:color="auto" w:fill="FFFFFF"/>
        <w:spacing w:after="240"/>
        <w:rPr>
          <w:rFonts w:cs="Arial"/>
          <w:color w:val="242424"/>
          <w:sz w:val="24"/>
          <w:szCs w:val="24"/>
          <w:lang w:eastAsia="en-GB"/>
        </w:rPr>
      </w:pPr>
      <w:r w:rsidRPr="00DF01FB">
        <w:rPr>
          <w:rFonts w:cs="Arial"/>
          <w:color w:val="242424"/>
          <w:sz w:val="24"/>
          <w:szCs w:val="24"/>
          <w:lang w:eastAsia="en-GB"/>
        </w:rPr>
        <w:t xml:space="preserve">We can provide support and training to aid you in the role of a Board director and ensure your time with the Board is successful. Equality, </w:t>
      </w:r>
      <w:r w:rsidR="00484A6D" w:rsidRPr="00DF01FB">
        <w:rPr>
          <w:rFonts w:cs="Arial"/>
          <w:color w:val="242424"/>
          <w:sz w:val="24"/>
          <w:szCs w:val="24"/>
          <w:lang w:eastAsia="en-GB"/>
        </w:rPr>
        <w:t>Diversity,</w:t>
      </w:r>
      <w:r w:rsidRPr="00DF01FB">
        <w:rPr>
          <w:rFonts w:cs="Arial"/>
          <w:color w:val="242424"/>
          <w:sz w:val="24"/>
          <w:szCs w:val="24"/>
          <w:lang w:eastAsia="en-GB"/>
        </w:rPr>
        <w:t xml:space="preserve"> and Inclusion are central to everything we do, and we proactively seek people to join us from all backgrounds, we are particularly keen to increase a female presence on the Board. </w:t>
      </w:r>
    </w:p>
    <w:p w14:paraId="11BECFDD" w14:textId="77777777" w:rsidR="00B74F4C" w:rsidRPr="00DF01FB" w:rsidRDefault="00B74F4C" w:rsidP="00B74F4C">
      <w:pPr>
        <w:shd w:val="clear" w:color="auto" w:fill="FFFFFF"/>
        <w:spacing w:after="240"/>
        <w:rPr>
          <w:rFonts w:cs="Arial"/>
          <w:color w:val="242424"/>
          <w:sz w:val="24"/>
          <w:szCs w:val="24"/>
          <w:lang w:eastAsia="en-GB"/>
        </w:rPr>
      </w:pPr>
      <w:r w:rsidRPr="00DF01FB">
        <w:rPr>
          <w:rFonts w:cs="Arial"/>
          <w:b/>
          <w:bCs/>
          <w:color w:val="242424"/>
          <w:sz w:val="24"/>
          <w:szCs w:val="24"/>
          <w:lang w:eastAsia="en-GB"/>
        </w:rPr>
        <w:t>Why Join Us?</w:t>
      </w:r>
    </w:p>
    <w:p w14:paraId="60391CA9" w14:textId="77777777" w:rsidR="00B74F4C" w:rsidRPr="00DF01FB" w:rsidRDefault="00B74F4C" w:rsidP="00B74F4C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1020"/>
        <w:rPr>
          <w:rFonts w:cs="Arial"/>
          <w:color w:val="242424"/>
          <w:sz w:val="24"/>
          <w:szCs w:val="24"/>
          <w:lang w:eastAsia="en-GB"/>
        </w:rPr>
      </w:pPr>
      <w:r w:rsidRPr="00DF01FB">
        <w:rPr>
          <w:rFonts w:cs="Arial"/>
          <w:b/>
          <w:bCs/>
          <w:color w:val="242424"/>
          <w:sz w:val="24"/>
          <w:szCs w:val="24"/>
          <w:lang w:eastAsia="en-GB"/>
        </w:rPr>
        <w:t>Impactful Work:</w:t>
      </w:r>
      <w:r w:rsidRPr="00DF01FB">
        <w:rPr>
          <w:rFonts w:cs="Arial"/>
          <w:color w:val="242424"/>
          <w:sz w:val="24"/>
          <w:szCs w:val="24"/>
          <w:lang w:eastAsia="en-GB"/>
        </w:rPr>
        <w:t> Contribute to meaningful projects that improve rural housing and community well-being.</w:t>
      </w:r>
    </w:p>
    <w:p w14:paraId="0A0D7543" w14:textId="77777777" w:rsidR="00B74F4C" w:rsidRPr="00DF01FB" w:rsidRDefault="00B74F4C" w:rsidP="00B74F4C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1020"/>
        <w:rPr>
          <w:rFonts w:cs="Arial"/>
          <w:color w:val="242424"/>
          <w:sz w:val="24"/>
          <w:szCs w:val="24"/>
          <w:lang w:eastAsia="en-GB"/>
        </w:rPr>
      </w:pPr>
      <w:r w:rsidRPr="00DF01FB">
        <w:rPr>
          <w:rFonts w:cs="Arial"/>
          <w:b/>
          <w:bCs/>
          <w:color w:val="242424"/>
          <w:sz w:val="24"/>
          <w:szCs w:val="24"/>
          <w:lang w:eastAsia="en-GB"/>
        </w:rPr>
        <w:t>Collaborative Environment:</w:t>
      </w:r>
      <w:r w:rsidRPr="00DF01FB">
        <w:rPr>
          <w:rFonts w:cs="Arial"/>
          <w:color w:val="242424"/>
          <w:sz w:val="24"/>
          <w:szCs w:val="24"/>
          <w:lang w:eastAsia="en-GB"/>
        </w:rPr>
        <w:t> Be part of a team that values every member's input and works together towards common goals.</w:t>
      </w:r>
    </w:p>
    <w:p w14:paraId="4158341A" w14:textId="77777777" w:rsidR="00B74F4C" w:rsidRPr="00DF01FB" w:rsidRDefault="00B74F4C" w:rsidP="00B74F4C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1020"/>
        <w:rPr>
          <w:rFonts w:cs="Arial"/>
          <w:color w:val="242424"/>
          <w:sz w:val="24"/>
          <w:szCs w:val="24"/>
          <w:lang w:eastAsia="en-GB"/>
        </w:rPr>
      </w:pPr>
      <w:r w:rsidRPr="00DF01FB">
        <w:rPr>
          <w:rFonts w:cs="Arial"/>
          <w:b/>
          <w:bCs/>
          <w:color w:val="242424"/>
          <w:sz w:val="24"/>
          <w:szCs w:val="24"/>
          <w:lang w:eastAsia="en-GB"/>
        </w:rPr>
        <w:t>Social Purpose:</w:t>
      </w:r>
      <w:r w:rsidRPr="00DF01FB">
        <w:rPr>
          <w:rFonts w:cs="Arial"/>
          <w:color w:val="242424"/>
          <w:sz w:val="24"/>
          <w:szCs w:val="24"/>
          <w:lang w:eastAsia="en-GB"/>
        </w:rPr>
        <w:t> Help us drive initiatives that ensure safe, energy-efficient homes for all.</w:t>
      </w:r>
    </w:p>
    <w:p w14:paraId="6FD39C17" w14:textId="77777777" w:rsidR="00B74F4C" w:rsidRPr="00DF01FB" w:rsidRDefault="00B74F4C" w:rsidP="00B74F4C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1020"/>
        <w:rPr>
          <w:rFonts w:cs="Arial"/>
          <w:color w:val="242424"/>
          <w:sz w:val="24"/>
          <w:szCs w:val="24"/>
          <w:lang w:eastAsia="en-GB"/>
        </w:rPr>
      </w:pPr>
      <w:r w:rsidRPr="00DF01FB">
        <w:rPr>
          <w:rFonts w:cs="Arial"/>
          <w:b/>
          <w:bCs/>
          <w:color w:val="242424"/>
          <w:sz w:val="24"/>
          <w:szCs w:val="24"/>
          <w:lang w:eastAsia="en-GB"/>
        </w:rPr>
        <w:t>Personal Growth:</w:t>
      </w:r>
      <w:r w:rsidRPr="00DF01FB">
        <w:rPr>
          <w:rFonts w:cs="Arial"/>
          <w:color w:val="242424"/>
          <w:sz w:val="24"/>
          <w:szCs w:val="24"/>
          <w:lang w:eastAsia="en-GB"/>
        </w:rPr>
        <w:t> Gain valuable experience and develop your skills in a supportive setting.</w:t>
      </w:r>
    </w:p>
    <w:p w14:paraId="2418059C" w14:textId="77777777" w:rsidR="00B74F4C" w:rsidRPr="00DF01FB" w:rsidRDefault="00B74F4C" w:rsidP="00B74F4C">
      <w:pPr>
        <w:shd w:val="clear" w:color="auto" w:fill="FFFFFF"/>
        <w:spacing w:after="240"/>
        <w:rPr>
          <w:rFonts w:cs="Arial"/>
          <w:color w:val="242424"/>
          <w:sz w:val="24"/>
          <w:szCs w:val="24"/>
          <w:lang w:eastAsia="en-GB"/>
        </w:rPr>
      </w:pPr>
      <w:r w:rsidRPr="00DF01FB">
        <w:rPr>
          <w:rFonts w:cs="Arial"/>
          <w:b/>
          <w:bCs/>
          <w:color w:val="242424"/>
          <w:sz w:val="24"/>
          <w:szCs w:val="24"/>
          <w:lang w:eastAsia="en-GB"/>
        </w:rPr>
        <w:t>Next Steps:</w:t>
      </w:r>
    </w:p>
    <w:p w14:paraId="489BF0D6" w14:textId="77777777" w:rsidR="00B74F4C" w:rsidRPr="00DF01FB" w:rsidRDefault="00B74F4C" w:rsidP="00B74F4C">
      <w:pPr>
        <w:shd w:val="clear" w:color="auto" w:fill="FFFFFF"/>
        <w:spacing w:after="240"/>
        <w:rPr>
          <w:rFonts w:cs="Arial"/>
          <w:color w:val="242424"/>
          <w:sz w:val="24"/>
          <w:szCs w:val="24"/>
          <w:lang w:eastAsia="en-GB"/>
        </w:rPr>
      </w:pPr>
      <w:r w:rsidRPr="00DF01FB">
        <w:rPr>
          <w:rFonts w:cs="Arial"/>
          <w:color w:val="242424"/>
          <w:sz w:val="24"/>
          <w:szCs w:val="24"/>
          <w:lang w:eastAsia="en-GB"/>
        </w:rPr>
        <w:lastRenderedPageBreak/>
        <w:t xml:space="preserve">If you are interested in joining our Board and making a positive impact, please contact the Chair Nick Paxman </w:t>
      </w:r>
      <w:hyperlink r:id="rId14" w:history="1">
        <w:r w:rsidRPr="00DF01FB">
          <w:rPr>
            <w:rStyle w:val="Hyperlink"/>
            <w:rFonts w:cs="Arial"/>
            <w:sz w:val="24"/>
            <w:szCs w:val="24"/>
            <w:lang w:eastAsia="en-GB"/>
          </w:rPr>
          <w:t>nick.paxman@lunevalleyruralhousing.co.uk</w:t>
        </w:r>
      </w:hyperlink>
      <w:r w:rsidRPr="00DF01FB">
        <w:rPr>
          <w:rFonts w:cs="Arial"/>
          <w:color w:val="242424"/>
          <w:sz w:val="24"/>
          <w:szCs w:val="24"/>
          <w:lang w:eastAsia="en-GB"/>
        </w:rPr>
        <w:t xml:space="preserve"> or give him a call at 07834128598</w:t>
      </w:r>
    </w:p>
    <w:p w14:paraId="2173204E" w14:textId="77777777" w:rsidR="00B74F4C" w:rsidRPr="00DF01FB" w:rsidRDefault="00B74F4C" w:rsidP="00B74F4C">
      <w:pPr>
        <w:shd w:val="clear" w:color="auto" w:fill="FFFFFF"/>
        <w:spacing w:after="240"/>
        <w:rPr>
          <w:rFonts w:cs="Arial"/>
          <w:color w:val="242424"/>
          <w:sz w:val="24"/>
          <w:szCs w:val="24"/>
          <w:lang w:eastAsia="en-GB"/>
        </w:rPr>
      </w:pPr>
      <w:r w:rsidRPr="00DF01FB">
        <w:rPr>
          <w:rFonts w:cs="Arial"/>
          <w:color w:val="242424"/>
          <w:sz w:val="24"/>
          <w:szCs w:val="24"/>
          <w:lang w:eastAsia="en-GB"/>
        </w:rPr>
        <w:t>Thank you for considering this role. We look forward to the possibility of working together to achieve our mission.</w:t>
      </w:r>
    </w:p>
    <w:p w14:paraId="58AB0CA7" w14:textId="77777777" w:rsidR="00B74F4C" w:rsidRPr="00DF01FB" w:rsidRDefault="00B74F4C" w:rsidP="00B74F4C">
      <w:pPr>
        <w:shd w:val="clear" w:color="auto" w:fill="FFFFFF"/>
        <w:spacing w:after="240"/>
        <w:rPr>
          <w:rFonts w:cs="Arial"/>
          <w:color w:val="242424"/>
          <w:sz w:val="24"/>
          <w:szCs w:val="24"/>
          <w:lang w:eastAsia="en-GB"/>
        </w:rPr>
      </w:pPr>
      <w:r w:rsidRPr="00DF01FB">
        <w:rPr>
          <w:rFonts w:cs="Arial"/>
          <w:color w:val="242424"/>
          <w:sz w:val="24"/>
          <w:szCs w:val="24"/>
          <w:lang w:eastAsia="en-GB"/>
        </w:rPr>
        <w:t>Warm regards,</w:t>
      </w:r>
    </w:p>
    <w:p w14:paraId="351144FA" w14:textId="77777777" w:rsidR="00B74F4C" w:rsidRPr="00DF01FB" w:rsidRDefault="00B74F4C" w:rsidP="00B74F4C">
      <w:pPr>
        <w:shd w:val="clear" w:color="auto" w:fill="FFFFFF"/>
        <w:spacing w:after="0"/>
        <w:rPr>
          <w:rFonts w:cs="Arial"/>
          <w:color w:val="242424"/>
          <w:sz w:val="24"/>
          <w:szCs w:val="24"/>
          <w:lang w:eastAsia="en-GB"/>
        </w:rPr>
      </w:pPr>
      <w:r w:rsidRPr="00DF01FB">
        <w:rPr>
          <w:rFonts w:cs="Arial"/>
          <w:color w:val="242424"/>
          <w:sz w:val="24"/>
          <w:szCs w:val="24"/>
          <w:lang w:eastAsia="en-GB"/>
        </w:rPr>
        <w:t xml:space="preserve">Nick Paxman </w:t>
      </w:r>
    </w:p>
    <w:p w14:paraId="728FEA48" w14:textId="77777777" w:rsidR="00B74F4C" w:rsidRPr="00DF01FB" w:rsidRDefault="00B74F4C" w:rsidP="00B74F4C">
      <w:pPr>
        <w:shd w:val="clear" w:color="auto" w:fill="FFFFFF"/>
        <w:spacing w:after="0"/>
        <w:rPr>
          <w:rFonts w:cs="Arial"/>
          <w:color w:val="242424"/>
          <w:sz w:val="24"/>
          <w:szCs w:val="24"/>
          <w:lang w:eastAsia="en-GB"/>
        </w:rPr>
      </w:pPr>
      <w:r w:rsidRPr="00DF01FB">
        <w:rPr>
          <w:rFonts w:cs="Arial"/>
          <w:color w:val="242424"/>
          <w:sz w:val="24"/>
          <w:szCs w:val="24"/>
          <w:lang w:eastAsia="en-GB"/>
        </w:rPr>
        <w:t>Chair</w:t>
      </w:r>
      <w:r w:rsidRPr="00DF01FB">
        <w:rPr>
          <w:rFonts w:cs="Arial"/>
          <w:color w:val="242424"/>
          <w:sz w:val="24"/>
          <w:szCs w:val="24"/>
          <w:lang w:eastAsia="en-GB"/>
        </w:rPr>
        <w:br/>
        <w:t>Lune Valley Rural Housing Association</w:t>
      </w:r>
    </w:p>
    <w:p w14:paraId="161BC698" w14:textId="77777777" w:rsidR="00B74F4C" w:rsidRPr="00DF01FB" w:rsidRDefault="00B74F4C" w:rsidP="00B74F4C">
      <w:pPr>
        <w:shd w:val="clear" w:color="auto" w:fill="FFFFFF"/>
        <w:spacing w:after="0"/>
        <w:rPr>
          <w:rFonts w:cs="Arial"/>
          <w:color w:val="242424"/>
          <w:sz w:val="24"/>
          <w:szCs w:val="24"/>
          <w:lang w:eastAsia="en-GB"/>
        </w:rPr>
      </w:pPr>
      <w:hyperlink r:id="rId15" w:history="1">
        <w:r w:rsidRPr="00DF01FB">
          <w:rPr>
            <w:rStyle w:val="Hyperlink"/>
            <w:rFonts w:cs="Arial"/>
            <w:sz w:val="24"/>
            <w:szCs w:val="24"/>
            <w:lang w:eastAsia="en-GB"/>
          </w:rPr>
          <w:t>www.lunevallyhousing.co.uk</w:t>
        </w:r>
      </w:hyperlink>
      <w:r w:rsidRPr="00DF01FB">
        <w:rPr>
          <w:rFonts w:cs="Arial"/>
          <w:color w:val="242424"/>
          <w:sz w:val="24"/>
          <w:szCs w:val="24"/>
          <w:lang w:eastAsia="en-GB"/>
        </w:rPr>
        <w:t xml:space="preserve"> </w:t>
      </w:r>
      <w:bookmarkEnd w:id="1"/>
      <w:r w:rsidRPr="00DF01FB">
        <w:rPr>
          <w:rFonts w:cs="Arial"/>
          <w:color w:val="242424"/>
          <w:sz w:val="24"/>
          <w:szCs w:val="24"/>
          <w:lang w:eastAsia="en-GB"/>
        </w:rPr>
        <w:br/>
      </w:r>
    </w:p>
    <w:p w14:paraId="429E6134" w14:textId="77777777" w:rsidR="00B74F4C" w:rsidRPr="00DF01FB" w:rsidRDefault="00B74F4C" w:rsidP="00B74F4C">
      <w:pPr>
        <w:rPr>
          <w:rFonts w:cs="Arial"/>
          <w:szCs w:val="22"/>
        </w:rPr>
      </w:pPr>
    </w:p>
    <w:p w14:paraId="76FEE947" w14:textId="11DFF0F3" w:rsidR="008F44CF" w:rsidRPr="005E30CE" w:rsidRDefault="008F44CF" w:rsidP="008F44CF">
      <w:pPr>
        <w:pStyle w:val="NoSpacing"/>
        <w:jc w:val="both"/>
        <w:rPr>
          <w:rFonts w:ascii="Arial" w:hAnsi="Arial" w:cs="Arial"/>
        </w:rPr>
      </w:pPr>
    </w:p>
    <w:sectPr w:rsidR="008F44CF" w:rsidRPr="005E30CE">
      <w:headerReference w:type="default" r:id="rId16"/>
      <w:footerReference w:type="default" r:id="rId17"/>
      <w:pgSz w:w="11906" w:h="16838" w:code="9"/>
      <w:pgMar w:top="3118" w:right="1134" w:bottom="2835" w:left="1417" w:header="720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90276E" w14:textId="77777777" w:rsidR="00A05D4A" w:rsidRDefault="00A05D4A">
      <w:r>
        <w:separator/>
      </w:r>
    </w:p>
  </w:endnote>
  <w:endnote w:type="continuationSeparator" w:id="0">
    <w:p w14:paraId="3F6AB320" w14:textId="77777777" w:rsidR="00A05D4A" w:rsidRDefault="00A05D4A">
      <w:r>
        <w:continuationSeparator/>
      </w:r>
    </w:p>
  </w:endnote>
  <w:endnote w:type="continuationNotice" w:id="1">
    <w:p w14:paraId="2C2FABB3" w14:textId="77777777" w:rsidR="00A05D4A" w:rsidRDefault="00A05D4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(W1)">
    <w:altName w:val="Times New Roman"/>
    <w:charset w:val="00"/>
    <w:family w:val="swiss"/>
    <w:pitch w:val="variable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A953F0" w14:textId="77777777" w:rsidR="006D79C7" w:rsidRDefault="006D79C7">
    <w:pPr>
      <w:pStyle w:val="Footer"/>
      <w:ind w:left="1980"/>
      <w:jc w:val="left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D818B1" w14:textId="77777777" w:rsidR="00A05D4A" w:rsidRDefault="00A05D4A">
      <w:r>
        <w:separator/>
      </w:r>
    </w:p>
  </w:footnote>
  <w:footnote w:type="continuationSeparator" w:id="0">
    <w:p w14:paraId="097080DC" w14:textId="77777777" w:rsidR="00A05D4A" w:rsidRDefault="00A05D4A">
      <w:r>
        <w:continuationSeparator/>
      </w:r>
    </w:p>
  </w:footnote>
  <w:footnote w:type="continuationNotice" w:id="1">
    <w:p w14:paraId="3A11F7EB" w14:textId="77777777" w:rsidR="00A05D4A" w:rsidRDefault="00A05D4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6C2EE" w14:textId="77777777" w:rsidR="006D79C7" w:rsidRDefault="006D79C7">
    <w:pPr>
      <w:pStyle w:val="Header"/>
      <w:jc w:val="left"/>
      <w:rPr>
        <w:rFonts w:ascii="Arial (W1)" w:hAnsi="Arial (W1)"/>
        <w:color w:val="FFFFFF"/>
      </w:rPr>
    </w:pPr>
    <w:r>
      <w:rPr>
        <w:rFonts w:ascii="Arial (W1)" w:hAnsi="Arial (W1)"/>
        <w:noProof/>
        <w:color w:val="FFFFFF"/>
        <w:sz w:val="20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FBE13AC" wp14:editId="3A05A260">
              <wp:simplePos x="0" y="0"/>
              <wp:positionH relativeFrom="column">
                <wp:posOffset>-919480</wp:posOffset>
              </wp:positionH>
              <wp:positionV relativeFrom="paragraph">
                <wp:posOffset>2931160</wp:posOffset>
              </wp:positionV>
              <wp:extent cx="7572375" cy="3143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237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532FE24" w14:textId="77777777" w:rsidR="006D79C7" w:rsidRDefault="006D79C7">
                          <w:r>
                            <w:t xml:space="preserve">     _                                                                                                                                                                                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BE13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72.4pt;margin-top:230.8pt;width:596.25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" o:allowincell="f" filled="f" stroked="f">
              <v:textbox>
                <w:txbxContent>
                  <w:p w14:paraId="0532FE24" w14:textId="77777777" w:rsidR="006D79C7" w:rsidRDefault="006D79C7">
                    <w:r>
                      <w:t xml:space="preserve">     _                                                                                                                                                                                _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(W1)" w:hAnsi="Arial (W1)"/>
        <w:color w:val="FFFFFF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A5797"/>
    <w:multiLevelType w:val="hybridMultilevel"/>
    <w:tmpl w:val="084C9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97DCC"/>
    <w:multiLevelType w:val="singleLevel"/>
    <w:tmpl w:val="356484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8150085"/>
    <w:multiLevelType w:val="hybridMultilevel"/>
    <w:tmpl w:val="2F2866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8E4860"/>
    <w:multiLevelType w:val="multilevel"/>
    <w:tmpl w:val="830C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2D0E2F"/>
    <w:multiLevelType w:val="hybridMultilevel"/>
    <w:tmpl w:val="A22E6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1518C8"/>
    <w:multiLevelType w:val="singleLevel"/>
    <w:tmpl w:val="356484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5D4024D9"/>
    <w:multiLevelType w:val="singleLevel"/>
    <w:tmpl w:val="356484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92008818">
    <w:abstractNumId w:val="1"/>
  </w:num>
  <w:num w:numId="2" w16cid:durableId="1673679555">
    <w:abstractNumId w:val="6"/>
  </w:num>
  <w:num w:numId="3" w16cid:durableId="1358502760">
    <w:abstractNumId w:val="5"/>
  </w:num>
  <w:num w:numId="4" w16cid:durableId="1099333203">
    <w:abstractNumId w:val="2"/>
  </w:num>
  <w:num w:numId="5" w16cid:durableId="1482693792">
    <w:abstractNumId w:val="4"/>
  </w:num>
  <w:num w:numId="6" w16cid:durableId="727149816">
    <w:abstractNumId w:val="0"/>
  </w:num>
  <w:num w:numId="7" w16cid:durableId="12515505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B1C"/>
    <w:rsid w:val="000043FF"/>
    <w:rsid w:val="000232A4"/>
    <w:rsid w:val="00043CFF"/>
    <w:rsid w:val="00054F87"/>
    <w:rsid w:val="0006019C"/>
    <w:rsid w:val="0007556A"/>
    <w:rsid w:val="000801FD"/>
    <w:rsid w:val="00085B5B"/>
    <w:rsid w:val="000F08BD"/>
    <w:rsid w:val="0010283F"/>
    <w:rsid w:val="00190164"/>
    <w:rsid w:val="001B402E"/>
    <w:rsid w:val="001C2B74"/>
    <w:rsid w:val="001C5F0B"/>
    <w:rsid w:val="001D1115"/>
    <w:rsid w:val="001E21E2"/>
    <w:rsid w:val="001E5FDA"/>
    <w:rsid w:val="001E6CA2"/>
    <w:rsid w:val="00207DFD"/>
    <w:rsid w:val="00212A5A"/>
    <w:rsid w:val="0022701F"/>
    <w:rsid w:val="00232C69"/>
    <w:rsid w:val="0024002A"/>
    <w:rsid w:val="00252652"/>
    <w:rsid w:val="002719C8"/>
    <w:rsid w:val="00274E55"/>
    <w:rsid w:val="002A30DE"/>
    <w:rsid w:val="002A67AA"/>
    <w:rsid w:val="002C2433"/>
    <w:rsid w:val="002C4C15"/>
    <w:rsid w:val="002D5F01"/>
    <w:rsid w:val="003047AA"/>
    <w:rsid w:val="0031647E"/>
    <w:rsid w:val="0033527A"/>
    <w:rsid w:val="003508B5"/>
    <w:rsid w:val="0038314F"/>
    <w:rsid w:val="003855F3"/>
    <w:rsid w:val="0038704D"/>
    <w:rsid w:val="00392B5E"/>
    <w:rsid w:val="00394BF3"/>
    <w:rsid w:val="003A315F"/>
    <w:rsid w:val="003A5319"/>
    <w:rsid w:val="003B47D0"/>
    <w:rsid w:val="003E6EC0"/>
    <w:rsid w:val="003F5FFD"/>
    <w:rsid w:val="0040028E"/>
    <w:rsid w:val="00436EB3"/>
    <w:rsid w:val="00441F5D"/>
    <w:rsid w:val="00466781"/>
    <w:rsid w:val="00473F9E"/>
    <w:rsid w:val="004827CB"/>
    <w:rsid w:val="00484A6D"/>
    <w:rsid w:val="00496AE5"/>
    <w:rsid w:val="004A1AE0"/>
    <w:rsid w:val="004B15EB"/>
    <w:rsid w:val="004B48E7"/>
    <w:rsid w:val="004B5160"/>
    <w:rsid w:val="004C1264"/>
    <w:rsid w:val="004D2711"/>
    <w:rsid w:val="00503EED"/>
    <w:rsid w:val="005313AC"/>
    <w:rsid w:val="00536C29"/>
    <w:rsid w:val="00542CAE"/>
    <w:rsid w:val="005649BE"/>
    <w:rsid w:val="00565FE6"/>
    <w:rsid w:val="005713CE"/>
    <w:rsid w:val="00574780"/>
    <w:rsid w:val="005A6671"/>
    <w:rsid w:val="005C05B2"/>
    <w:rsid w:val="005C3B7A"/>
    <w:rsid w:val="005D0513"/>
    <w:rsid w:val="005E30CE"/>
    <w:rsid w:val="005E5E85"/>
    <w:rsid w:val="005E680A"/>
    <w:rsid w:val="00622E42"/>
    <w:rsid w:val="006379C4"/>
    <w:rsid w:val="00640CD6"/>
    <w:rsid w:val="00651906"/>
    <w:rsid w:val="00657815"/>
    <w:rsid w:val="0068137C"/>
    <w:rsid w:val="00686444"/>
    <w:rsid w:val="00687F91"/>
    <w:rsid w:val="006927D1"/>
    <w:rsid w:val="0069508F"/>
    <w:rsid w:val="006A51DC"/>
    <w:rsid w:val="006A57E8"/>
    <w:rsid w:val="006D79C7"/>
    <w:rsid w:val="00703E12"/>
    <w:rsid w:val="007158B1"/>
    <w:rsid w:val="007A5587"/>
    <w:rsid w:val="007A7CB2"/>
    <w:rsid w:val="007F63CF"/>
    <w:rsid w:val="008029EE"/>
    <w:rsid w:val="00830E35"/>
    <w:rsid w:val="00834BB8"/>
    <w:rsid w:val="00892267"/>
    <w:rsid w:val="00894D40"/>
    <w:rsid w:val="00896147"/>
    <w:rsid w:val="008F44CF"/>
    <w:rsid w:val="009063D9"/>
    <w:rsid w:val="0090689A"/>
    <w:rsid w:val="00914468"/>
    <w:rsid w:val="00921B2E"/>
    <w:rsid w:val="00945696"/>
    <w:rsid w:val="00947296"/>
    <w:rsid w:val="0097543F"/>
    <w:rsid w:val="00993C8E"/>
    <w:rsid w:val="00996E83"/>
    <w:rsid w:val="009A4DEE"/>
    <w:rsid w:val="009E2B95"/>
    <w:rsid w:val="00A05D4A"/>
    <w:rsid w:val="00A21FDE"/>
    <w:rsid w:val="00A61A6E"/>
    <w:rsid w:val="00A83252"/>
    <w:rsid w:val="00A86803"/>
    <w:rsid w:val="00A870A9"/>
    <w:rsid w:val="00A9091D"/>
    <w:rsid w:val="00A94AE8"/>
    <w:rsid w:val="00AB3161"/>
    <w:rsid w:val="00AC52B9"/>
    <w:rsid w:val="00AD521B"/>
    <w:rsid w:val="00AF3878"/>
    <w:rsid w:val="00B05D5B"/>
    <w:rsid w:val="00B24168"/>
    <w:rsid w:val="00B419BA"/>
    <w:rsid w:val="00B430AD"/>
    <w:rsid w:val="00B53DC9"/>
    <w:rsid w:val="00B726A3"/>
    <w:rsid w:val="00B74F4C"/>
    <w:rsid w:val="00B75288"/>
    <w:rsid w:val="00B930BC"/>
    <w:rsid w:val="00BA744B"/>
    <w:rsid w:val="00BB5725"/>
    <w:rsid w:val="00BC6B25"/>
    <w:rsid w:val="00BE27CA"/>
    <w:rsid w:val="00BF3FEA"/>
    <w:rsid w:val="00C2543A"/>
    <w:rsid w:val="00C26440"/>
    <w:rsid w:val="00C36457"/>
    <w:rsid w:val="00C41831"/>
    <w:rsid w:val="00C445EE"/>
    <w:rsid w:val="00C66B21"/>
    <w:rsid w:val="00C7654E"/>
    <w:rsid w:val="00CA2A11"/>
    <w:rsid w:val="00CB44D8"/>
    <w:rsid w:val="00CB59FF"/>
    <w:rsid w:val="00CE73D3"/>
    <w:rsid w:val="00CE77EC"/>
    <w:rsid w:val="00D0664D"/>
    <w:rsid w:val="00D2657C"/>
    <w:rsid w:val="00D3190E"/>
    <w:rsid w:val="00D40B45"/>
    <w:rsid w:val="00D6561A"/>
    <w:rsid w:val="00D76C6E"/>
    <w:rsid w:val="00D81F42"/>
    <w:rsid w:val="00D840C5"/>
    <w:rsid w:val="00DC167A"/>
    <w:rsid w:val="00DC1A81"/>
    <w:rsid w:val="00DE0CA8"/>
    <w:rsid w:val="00DF01FB"/>
    <w:rsid w:val="00E07927"/>
    <w:rsid w:val="00E35145"/>
    <w:rsid w:val="00E40F17"/>
    <w:rsid w:val="00E662CD"/>
    <w:rsid w:val="00E80E93"/>
    <w:rsid w:val="00E8142C"/>
    <w:rsid w:val="00E83452"/>
    <w:rsid w:val="00E966D4"/>
    <w:rsid w:val="00EB2829"/>
    <w:rsid w:val="00EB697C"/>
    <w:rsid w:val="00ED006F"/>
    <w:rsid w:val="00ED3D94"/>
    <w:rsid w:val="00EF4F60"/>
    <w:rsid w:val="00F1088C"/>
    <w:rsid w:val="00F51358"/>
    <w:rsid w:val="00F52715"/>
    <w:rsid w:val="00F530DB"/>
    <w:rsid w:val="00F61731"/>
    <w:rsid w:val="00F90319"/>
    <w:rsid w:val="00F911C2"/>
    <w:rsid w:val="00FA6B1C"/>
    <w:rsid w:val="00FB754B"/>
    <w:rsid w:val="00FE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9798A12"/>
  <w15:docId w15:val="{ECB3A480-A644-42C3-9100-AD64D15B2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120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/>
      <w:outlineLvl w:val="0"/>
    </w:pPr>
    <w:rPr>
      <w:b/>
      <w:kern w:val="28"/>
      <w:sz w:val="36"/>
    </w:rPr>
  </w:style>
  <w:style w:type="paragraph" w:styleId="Heading2">
    <w:name w:val="heading 2"/>
    <w:basedOn w:val="Normal"/>
    <w:next w:val="Normal"/>
    <w:qFormat/>
    <w:pPr>
      <w:keepNext/>
      <w:spacing w:before="180" w:after="80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pPr>
      <w:keepNext/>
      <w:spacing w:before="120" w:after="40"/>
      <w:outlineLvl w:val="2"/>
    </w:pPr>
    <w:rPr>
      <w:b/>
      <w:sz w:val="28"/>
    </w:rPr>
  </w:style>
  <w:style w:type="paragraph" w:styleId="Heading4">
    <w:name w:val="heading 4"/>
    <w:basedOn w:val="Normal"/>
    <w:next w:val="Normal"/>
    <w:qFormat/>
    <w:pPr>
      <w:keepNext/>
      <w:spacing w:before="60" w:after="0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pPr>
      <w:spacing w:before="60" w:after="60"/>
      <w:outlineLvl w:val="4"/>
    </w:pPr>
    <w:rPr>
      <w:b/>
      <w:sz w:val="20"/>
    </w:rPr>
  </w:style>
  <w:style w:type="paragraph" w:styleId="Heading6">
    <w:name w:val="heading 6"/>
    <w:basedOn w:val="Normal"/>
    <w:next w:val="Normal"/>
    <w:qFormat/>
    <w:pPr>
      <w:spacing w:before="60" w:after="60"/>
      <w:outlineLvl w:val="5"/>
    </w:pPr>
    <w:rPr>
      <w:b/>
      <w:sz w:val="16"/>
    </w:rPr>
  </w:style>
  <w:style w:type="paragraph" w:styleId="Heading7">
    <w:name w:val="heading 7"/>
    <w:basedOn w:val="Normal"/>
    <w:next w:val="Normal"/>
    <w:qFormat/>
    <w:pPr>
      <w:keepNext/>
      <w:spacing w:after="0"/>
      <w:jc w:val="right"/>
      <w:outlineLvl w:val="6"/>
    </w:pPr>
    <w:rPr>
      <w:b/>
      <w:bCs/>
      <w:sz w:val="20"/>
    </w:rPr>
  </w:style>
  <w:style w:type="paragraph" w:styleId="Heading8">
    <w:name w:val="heading 8"/>
    <w:basedOn w:val="Normal"/>
    <w:next w:val="Normal"/>
    <w:qFormat/>
    <w:pPr>
      <w:keepNext/>
      <w:spacing w:after="0"/>
      <w:jc w:val="right"/>
      <w:outlineLvl w:val="7"/>
    </w:pPr>
    <w:rPr>
      <w:b/>
      <w:bCs/>
      <w:sz w:val="18"/>
    </w:rPr>
  </w:style>
  <w:style w:type="paragraph" w:styleId="Heading9">
    <w:name w:val="heading 9"/>
    <w:basedOn w:val="Normal"/>
    <w:next w:val="Normal"/>
    <w:qFormat/>
    <w:pPr>
      <w:keepNext/>
      <w:jc w:val="right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</w:style>
  <w:style w:type="paragraph" w:styleId="Header">
    <w:name w:val="header"/>
    <w:basedOn w:val="Normal"/>
    <w:pPr>
      <w:spacing w:after="0"/>
      <w:jc w:val="center"/>
    </w:pPr>
  </w:style>
  <w:style w:type="paragraph" w:styleId="Footer">
    <w:name w:val="footer"/>
    <w:basedOn w:val="Normal"/>
    <w:pPr>
      <w:spacing w:after="0"/>
      <w:jc w:val="center"/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styleId="Caption">
    <w:name w:val="caption"/>
    <w:basedOn w:val="Normal"/>
    <w:next w:val="Normal"/>
    <w:qFormat/>
    <w:pPr>
      <w:spacing w:before="120"/>
    </w:pPr>
    <w:rPr>
      <w:b/>
      <w:bCs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Marlett"/>
    </w:rPr>
  </w:style>
  <w:style w:type="paragraph" w:styleId="BalloonText">
    <w:name w:val="Balloon Text"/>
    <w:basedOn w:val="Normal"/>
    <w:link w:val="BalloonTextChar"/>
    <w:rsid w:val="0091446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14468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B430A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A5587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7A5587"/>
    <w:rPr>
      <w:rFonts w:ascii="Arial" w:hAnsi="Arial"/>
      <w:lang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7A5587"/>
    <w:rPr>
      <w:rFonts w:ascii="Arial" w:hAnsi="Arial"/>
      <w:b/>
      <w:bCs/>
      <w:lang w:eastAsia="en-US"/>
    </w:rPr>
  </w:style>
  <w:style w:type="paragraph" w:styleId="NoSpacing">
    <w:name w:val="No Spacing"/>
    <w:uiPriority w:val="1"/>
    <w:qFormat/>
    <w:rsid w:val="002719C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503E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3E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F44C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9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ick.paxman@lunevalleyhousing.co.uk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lunevallyhousing.co.uk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nick.paxman@lunevalleyruralhousing.co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Tunnicliffe\AppData\Local\Microsoft\Windows\INetCache\Content.Outlook\ISOR14FS\MR%20VALLENTE%20TV%20LICENCE%20DEC%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8b7291-8bab-4a1d-8f6f-b8d6cc65f219">
      <Terms xmlns="http://schemas.microsoft.com/office/infopath/2007/PartnerControls"/>
    </lcf76f155ced4ddcb4097134ff3c332f>
    <TaxCatchAll xmlns="fb5f671b-9ec9-4f51-9ed2-fe154d1d4efd" xsi:nil="true"/>
    <Comments xmlns="3c8b7291-8bab-4a1d-8f6f-b8d6cc65f219" xsi:nil="true"/>
    <EIA_x0020_Required xmlns="3c8b7291-8bab-4a1d-8f6f-b8d6cc65f219" xsi:nil="true"/>
    <Review_x0020_Due xmlns="3c8b7291-8bab-4a1d-8f6f-b8d6cc65f219" xsi:nil="true"/>
    <Officer_x0020_Responsible xmlns="3c8b7291-8bab-4a1d-8f6f-b8d6cc65f219" xsi:nil="true"/>
    <Brd_x005c_Ctte xmlns="3c8b7291-8bab-4a1d-8f6f-b8d6cc65f219" xsi:nil="true"/>
    <Date_x0020_Approved xmlns="3c8b7291-8bab-4a1d-8f6f-b8d6cc65f219" xsi:nil="true"/>
    <PIA_x0020_Required xmlns="3c8b7291-8bab-4a1d-8f6f-b8d6cc65f219" xsi:nil="true"/>
    <Department xmlns="3c8b7291-8bab-4a1d-8f6f-b8d6cc65f219" xsi:nil="true"/>
    <ELT_x005c_SMT xmlns="3c8b7291-8bab-4a1d-8f6f-b8d6cc65f219" xsi:nil="true"/>
    <Tenant_x0027_s_x0020_Committee xmlns="3c8b7291-8bab-4a1d-8f6f-b8d6cc65f21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E4451A4118B24C92EF71F46473E435" ma:contentTypeVersion="28" ma:contentTypeDescription="Create a new document." ma:contentTypeScope="" ma:versionID="7968a0cc1c1daceb6f65722781156814">
  <xsd:schema xmlns:xsd="http://www.w3.org/2001/XMLSchema" xmlns:xs="http://www.w3.org/2001/XMLSchema" xmlns:p="http://schemas.microsoft.com/office/2006/metadata/properties" xmlns:ns2="3c8b7291-8bab-4a1d-8f6f-b8d6cc65f219" xmlns:ns3="fb5f671b-9ec9-4f51-9ed2-fe154d1d4efd" targetNamespace="http://schemas.microsoft.com/office/2006/metadata/properties" ma:root="true" ma:fieldsID="848cc237e4a6594bfa404e3819342481" ns2:_="" ns3:_="">
    <xsd:import namespace="3c8b7291-8bab-4a1d-8f6f-b8d6cc65f219"/>
    <xsd:import namespace="fb5f671b-9ec9-4f51-9ed2-fe154d1d4efd"/>
    <xsd:element name="properties">
      <xsd:complexType>
        <xsd:sequence>
          <xsd:element name="documentManagement">
            <xsd:complexType>
              <xsd:all>
                <xsd:element ref="ns2:Department" minOccurs="0"/>
                <xsd:element ref="ns2:Date_x0020_Approved" minOccurs="0"/>
                <xsd:element ref="ns2:Review_x0020_Due" minOccurs="0"/>
                <xsd:element ref="ns2:Brd_x005c_Ctte" minOccurs="0"/>
                <xsd:element ref="ns2:ELT_x005c_SMT" minOccurs="0"/>
                <xsd:element ref="ns2:Tenant_x0027_s_x0020_Committee" minOccurs="0"/>
                <xsd:element ref="ns2:PIA_x0020_Required" minOccurs="0"/>
                <xsd:element ref="ns2:EIA_x0020_Required" minOccurs="0"/>
                <xsd:element ref="ns2:Officer_x0020_Responsible" minOccurs="0"/>
                <xsd:element ref="ns2:Comment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b7291-8bab-4a1d-8f6f-b8d6cc65f219" elementFormDefault="qualified">
    <xsd:import namespace="http://schemas.microsoft.com/office/2006/documentManagement/types"/>
    <xsd:import namespace="http://schemas.microsoft.com/office/infopath/2007/PartnerControls"/>
    <xsd:element name="Department" ma:index="2" nillable="true" ma:displayName="Department" ma:internalName="Department">
      <xsd:simpleType>
        <xsd:restriction base="dms:Text">
          <xsd:maxLength value="255"/>
        </xsd:restriction>
      </xsd:simpleType>
    </xsd:element>
    <xsd:element name="Date_x0020_Approved" ma:index="3" nillable="true" ma:displayName="Date Approved" ma:format="DateOnly" ma:internalName="Date_x0020_Approved">
      <xsd:simpleType>
        <xsd:restriction base="dms:DateTime"/>
      </xsd:simpleType>
    </xsd:element>
    <xsd:element name="Review_x0020_Due" ma:index="4" nillable="true" ma:displayName="Review Due" ma:format="DateOnly" ma:internalName="Review_x0020_Due">
      <xsd:simpleType>
        <xsd:restriction base="dms:DateTime"/>
      </xsd:simpleType>
    </xsd:element>
    <xsd:element name="Brd_x005c_Ctte" ma:index="5" nillable="true" ma:displayName="Brd\Ctte" ma:internalName="Brd_x005c_Ctte">
      <xsd:simpleType>
        <xsd:restriction base="dms:Text">
          <xsd:maxLength value="255"/>
        </xsd:restriction>
      </xsd:simpleType>
    </xsd:element>
    <xsd:element name="ELT_x005c_SMT" ma:index="6" nillable="true" ma:displayName="ELT\SMT" ma:internalName="ELT_x005c_SMT">
      <xsd:simpleType>
        <xsd:restriction base="dms:Text">
          <xsd:maxLength value="255"/>
        </xsd:restriction>
      </xsd:simpleType>
    </xsd:element>
    <xsd:element name="Tenant_x0027_s_x0020_Committee" ma:index="7" nillable="true" ma:displayName="Tenant's Committee" ma:internalName="Tenant_x0027_s_x0020_Committee">
      <xsd:simpleType>
        <xsd:restriction base="dms:Text">
          <xsd:maxLength value="255"/>
        </xsd:restriction>
      </xsd:simpleType>
    </xsd:element>
    <xsd:element name="PIA_x0020_Required" ma:index="8" nillable="true" ma:displayName="PIA Required" ma:internalName="PIA_x0020_Required">
      <xsd:simpleType>
        <xsd:restriction base="dms:Text">
          <xsd:maxLength value="255"/>
        </xsd:restriction>
      </xsd:simpleType>
    </xsd:element>
    <xsd:element name="EIA_x0020_Required" ma:index="9" nillable="true" ma:displayName="EIA Required" ma:internalName="EIA_x0020_Required">
      <xsd:simpleType>
        <xsd:restriction base="dms:Text">
          <xsd:maxLength value="255"/>
        </xsd:restriction>
      </xsd:simpleType>
    </xsd:element>
    <xsd:element name="Officer_x0020_Responsible" ma:index="10" nillable="true" ma:displayName="Officer Responsible" ma:internalName="Officer_x0020_Responsible">
      <xsd:simpleType>
        <xsd:restriction base="dms:Text">
          <xsd:maxLength value="255"/>
        </xsd:restriction>
      </xsd:simpleType>
    </xsd:element>
    <xsd:element name="Comments" ma:index="11" nillable="true" ma:displayName="Comments" ma:description="Comments to describe the survey results" ma:format="Dropdown" ma:internalName="Comments">
      <xsd:simpleType>
        <xsd:restriction base="dms:Text">
          <xsd:maxLength value="255"/>
        </xsd:restriction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Tags" ma:index="19" nillable="true" ma:displayName="MediaServiceAutoTags" ma:internalName="MediaServiceAutoTags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c9081cf6-fc86-40f3-a503-3fbb6e2e48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f671b-9ec9-4f51-9ed2-fe154d1d4efd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0" nillable="true" ma:displayName="Taxonomy Catch All Column" ma:hidden="true" ma:list="{954d45a1-6e1a-47a9-9ece-63bacc176140}" ma:internalName="TaxCatchAll" ma:showField="CatchAllData" ma:web="fb5f671b-9ec9-4f51-9ed2-fe154d1d4e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479FFD-6B5F-4214-8FEB-4C56898EB2A2}">
  <ds:schemaRefs>
    <ds:schemaRef ds:uri="http://schemas.microsoft.com/office/2006/metadata/properties"/>
    <ds:schemaRef ds:uri="http://schemas.microsoft.com/office/infopath/2007/PartnerControls"/>
    <ds:schemaRef ds:uri="3c8b7291-8bab-4a1d-8f6f-b8d6cc65f219"/>
    <ds:schemaRef ds:uri="fb5f671b-9ec9-4f51-9ed2-fe154d1d4efd"/>
  </ds:schemaRefs>
</ds:datastoreItem>
</file>

<file path=customXml/itemProps2.xml><?xml version="1.0" encoding="utf-8"?>
<ds:datastoreItem xmlns:ds="http://schemas.openxmlformats.org/officeDocument/2006/customXml" ds:itemID="{FAEE766D-41C0-4B55-BD98-C4F9C67A6A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8b7291-8bab-4a1d-8f6f-b8d6cc65f219"/>
    <ds:schemaRef ds:uri="fb5f671b-9ec9-4f51-9ed2-fe154d1d4e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E38E9C-D9A0-42CB-9CBD-8789110D3FF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42BFF75-C2C0-47DD-B82C-DFCD315F32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MR VALLENTE TV LICENCE DEC 18</Template>
  <TotalTime>0</TotalTime>
  <Pages>2</Pages>
  <Words>289</Words>
  <Characters>1798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March Richardson MCIEH</vt:lpstr>
    </vt:vector>
  </TitlesOfParts>
  <Company>South Lakeland District Council</Company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 Richardson MCIEH</dc:title>
  <dc:creator>Angela Tunnicliffe</dc:creator>
  <cp:lastModifiedBy>Pilling Parish-Council</cp:lastModifiedBy>
  <cp:revision>2</cp:revision>
  <cp:lastPrinted>2018-12-27T10:24:00Z</cp:lastPrinted>
  <dcterms:created xsi:type="dcterms:W3CDTF">2024-11-28T11:21:00Z</dcterms:created>
  <dcterms:modified xsi:type="dcterms:W3CDTF">2024-11-28T11:21:00Z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0x01010076E4451A4118B24C92EF71F46473E435</vt:lpwstr>
  </property>
  <property fmtid="{D5CDD505-2E9C-101B-9397-08002B2CF9AE}" pid="3" name="Order">
    <vt:r8>53200</vt:r8>
  </property>
  <property fmtid="{D5CDD505-2E9C-101B-9397-08002B2CF9AE}" pid="4" name="MediaServiceImageTags">
    <vt:lpwstr/>
  </property>
  <property fmtid="{D5CDD505-2E9C-101B-9397-08002B2CF9AE}" pid="5" name="GrammarlyDocumentId">
    <vt:lpwstr>cac5b335cc8fbdeba7c6cd080c50bdb9808daefbd964d08ec4ae4a336ad19b59</vt:lpwstr>
  </property>
</Properties>
</file>